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0E9" w:rsidRPr="00A95DE6" w:rsidRDefault="00B440E9">
      <w:pPr>
        <w:rPr>
          <w:sz w:val="25"/>
        </w:rPr>
      </w:pPr>
      <w:r>
        <w:rPr>
          <w:sz w:val="25"/>
        </w:rPr>
        <w:t>20</w:t>
      </w:r>
      <w:r w:rsidRPr="00A95DE6">
        <w:rPr>
          <w:sz w:val="25"/>
        </w:rPr>
        <w:t>17</w:t>
      </w:r>
      <w:r w:rsidRPr="00A95DE6">
        <w:rPr>
          <w:rFonts w:hint="eastAsia"/>
          <w:sz w:val="25"/>
        </w:rPr>
        <w:t>届本科毕业论文双选结果</w:t>
      </w:r>
    </w:p>
    <w:tbl>
      <w:tblPr>
        <w:tblW w:w="32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80"/>
        <w:gridCol w:w="1080"/>
        <w:gridCol w:w="1120"/>
      </w:tblGrid>
      <w:tr w:rsidR="00B440E9" w:rsidRPr="00E66C1A">
        <w:trPr>
          <w:trHeight w:val="547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导师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班级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刘凤杰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高翔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李金轩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高翔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孙晶婧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高翔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张奇龙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高翔</w:t>
            </w:r>
          </w:p>
        </w:tc>
        <w:tc>
          <w:tcPr>
            <w:tcW w:w="1120" w:type="dxa"/>
            <w:vAlign w:val="center"/>
          </w:tcPr>
          <w:p w:rsidR="00B440E9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往届生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舜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官濛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祁文娴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黄敏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薛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黄莹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张志颖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黄莹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王俊彦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黄焱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薛晓宇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甄涛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林倩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高提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高鲜朋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李国欢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张玲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张晓晓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高芳芳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李嫣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史平平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李嫣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唐小宁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田露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梅彩云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刘丰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李林林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孙绍竹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吴若诗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徐文静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曾凡梅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武塑杰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刘婷婷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杨小荷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赵超逸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董承伟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李亚琳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柳美兰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蒋天倚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苗燕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袭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乐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苗燕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何其静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苏新连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李晨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苏新连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龚丽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苏新连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田园胜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田薇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萍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王会娟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盛翔宇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王会娟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鲜于君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王会娟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王会娟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刘大奔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吴格非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魏腾闪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吴格非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王月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</w:t>
            </w:r>
            <w:r w:rsidRPr="00A95DE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剑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张子淳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</w:t>
            </w:r>
            <w:r w:rsidRPr="00A95DE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剑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张丹蓓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</w:t>
            </w:r>
            <w:r w:rsidRPr="00A95DE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剑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悦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徐子昂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敏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徐子昂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刘子寒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杨舒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r w:rsidRPr="00A95DE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妍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杨舒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刘兰兰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杨舒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张少辉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袁辉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蒋文彦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袁辉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董温奇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翟石磊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杨娟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翟石磊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谭雨桐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翟石磊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刘航飞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张惠中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蒋晓鑫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吴玉茹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赵玉婷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熊孝锋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张璐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李沛达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张璐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蔡冰颖</w:t>
            </w:r>
          </w:p>
        </w:tc>
        <w:tc>
          <w:tcPr>
            <w:tcW w:w="1080" w:type="dxa"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赵虹</w:t>
            </w:r>
          </w:p>
        </w:tc>
        <w:tc>
          <w:tcPr>
            <w:tcW w:w="1120" w:type="dxa"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李紫薇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赵虹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徐昌铭</w:t>
            </w:r>
            <w:r w:rsidRPr="00A95DE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周梅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丁艳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周梅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王文静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朱哲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郝田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祖大庆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沈嘉琪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祖大庆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闫瑾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祖大庆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  <w:tr w:rsidR="00B440E9" w:rsidRPr="00E66C1A">
        <w:trPr>
          <w:trHeight w:val="375"/>
        </w:trPr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葛丽莎</w:t>
            </w:r>
          </w:p>
        </w:tc>
        <w:tc>
          <w:tcPr>
            <w:tcW w:w="108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5D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祖大庆</w:t>
            </w:r>
          </w:p>
        </w:tc>
        <w:tc>
          <w:tcPr>
            <w:tcW w:w="1120" w:type="dxa"/>
            <w:noWrap/>
            <w:vAlign w:val="center"/>
          </w:tcPr>
          <w:p w:rsidR="00B440E9" w:rsidRPr="00A95DE6" w:rsidRDefault="00B440E9" w:rsidP="00A95DE6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13-3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</w:p>
        </w:tc>
      </w:tr>
    </w:tbl>
    <w:p w:rsidR="00B440E9" w:rsidRPr="00A95DE6" w:rsidRDefault="00B440E9">
      <w:pPr>
        <w:rPr>
          <w:sz w:val="24"/>
          <w:szCs w:val="24"/>
        </w:rPr>
      </w:pPr>
    </w:p>
    <w:sectPr w:rsidR="00B440E9" w:rsidRPr="00A95DE6" w:rsidSect="00A95DE6">
      <w:pgSz w:w="11906" w:h="16838"/>
      <w:pgMar w:top="709" w:right="1800" w:bottom="993" w:left="1800" w:header="851" w:footer="992" w:gutter="0"/>
      <w:cols w:num="2"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5DE6"/>
    <w:rsid w:val="00212A4C"/>
    <w:rsid w:val="00327839"/>
    <w:rsid w:val="00A130CB"/>
    <w:rsid w:val="00A95DE6"/>
    <w:rsid w:val="00B440E9"/>
    <w:rsid w:val="00E35633"/>
    <w:rsid w:val="00E66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0C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89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2</Pages>
  <Words>165</Words>
  <Characters>946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</dc:creator>
  <cp:keywords/>
  <dc:description/>
  <cp:lastModifiedBy>MC SYSTEM</cp:lastModifiedBy>
  <cp:revision>2</cp:revision>
  <dcterms:created xsi:type="dcterms:W3CDTF">2016-10-24T09:13:00Z</dcterms:created>
  <dcterms:modified xsi:type="dcterms:W3CDTF">2016-10-25T02:07:00Z</dcterms:modified>
</cp:coreProperties>
</file>